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D64" w:rsidRDefault="00A81767" w:rsidP="00181D64">
      <w:pPr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1879769</wp:posOffset>
            </wp:positionH>
            <wp:positionV relativeFrom="page">
              <wp:posOffset>1842734</wp:posOffset>
            </wp:positionV>
            <wp:extent cx="1702435" cy="1135380"/>
            <wp:effectExtent l="215900" t="266700" r="215265" b="27432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702435" cy="113538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5863307</wp:posOffset>
            </wp:positionH>
            <wp:positionV relativeFrom="page">
              <wp:posOffset>1705678</wp:posOffset>
            </wp:positionV>
            <wp:extent cx="1131762" cy="1509016"/>
            <wp:effectExtent l="254000" t="215900" r="227330" b="21844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131762" cy="1509016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3836670</wp:posOffset>
            </wp:positionH>
            <wp:positionV relativeFrom="page">
              <wp:posOffset>1765300</wp:posOffset>
            </wp:positionV>
            <wp:extent cx="1586230" cy="1189990"/>
            <wp:effectExtent l="190500" t="215900" r="191770" b="21971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184570">
                      <a:off x="0" y="0"/>
                      <a:ext cx="1586230" cy="118999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56A">
        <w:rPr>
          <w:noProof/>
          <w:lang w:val="en-US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>
                <wp:simplePos x="0" y="0"/>
                <wp:positionH relativeFrom="margin">
                  <wp:posOffset>-254000</wp:posOffset>
                </wp:positionH>
                <wp:positionV relativeFrom="margin">
                  <wp:posOffset>-342900</wp:posOffset>
                </wp:positionV>
                <wp:extent cx="6858000" cy="1866900"/>
                <wp:effectExtent l="0" t="0" r="0" b="0"/>
                <wp:wrapTopAndBottom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866900"/>
                        </a:xfrm>
                        <a:prstGeom prst="rect">
                          <a:avLst/>
                        </a:prstGeom>
                        <a:solidFill>
                          <a:srgbClr val="76D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6D15" w:rsidRPr="003F0A34" w:rsidRDefault="003F0A34">
                            <w:pPr>
                              <w:pStyle w:val="Rubrik"/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3F0A34">
                              <w:rPr>
                                <w:color w:val="000000" w:themeColor="text1"/>
                                <w:sz w:val="50"/>
                                <w:szCs w:val="50"/>
                              </w:rPr>
                              <w:t>Poomsae seminarium med Laban Frederiksen och Tae Yang FC.</w:t>
                            </w:r>
                          </w:p>
                          <w:p w:rsidR="00236D15" w:rsidRPr="003F0A34" w:rsidRDefault="003F0A34">
                            <w:pPr>
                              <w:pStyle w:val="Underrubrik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F0A3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23-25/11 2018 i Svärtinge (Norrköping)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" o:spid="_x0000_s1026" style="position:absolute;margin-left:-20pt;margin-top:-27pt;width:540pt;height:147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" fillcolor="#76d6ff" stroked="f" strokeweight="2pt">
                <v:textbox>
                  <w:txbxContent>
                    <w:p w:rsidR="00236D15" w:rsidRPr="003F0A34" w:rsidRDefault="003F0A34">
                      <w:pPr>
                        <w:pStyle w:val="Rubrik"/>
                        <w:rPr>
                          <w:color w:val="000000" w:themeColor="text1"/>
                          <w:sz w:val="50"/>
                          <w:szCs w:val="50"/>
                        </w:rPr>
                      </w:pPr>
                      <w:r w:rsidRPr="003F0A34">
                        <w:rPr>
                          <w:color w:val="000000" w:themeColor="text1"/>
                          <w:sz w:val="50"/>
                          <w:szCs w:val="50"/>
                        </w:rPr>
                        <w:t>Poomsae seminarium med Laban Frederiksen och Tae Yang FC.</w:t>
                      </w:r>
                    </w:p>
                    <w:p w:rsidR="00236D15" w:rsidRPr="003F0A34" w:rsidRDefault="003F0A34">
                      <w:pPr>
                        <w:pStyle w:val="Underrubrik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F0A34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23-25/11 2018 i Svärtinge (Norrköping)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81D64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435321</wp:posOffset>
            </wp:positionH>
            <wp:positionV relativeFrom="page">
              <wp:posOffset>1165861</wp:posOffset>
            </wp:positionV>
            <wp:extent cx="1107717" cy="1679871"/>
            <wp:effectExtent l="203200" t="177800" r="187960" b="17462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107717" cy="1679871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D64" w:rsidRDefault="00181D64">
      <w:pPr>
        <w:pStyle w:val="Rubrik1"/>
        <w:rPr>
          <w:noProof/>
          <w:lang w:bidi="sv-SE"/>
        </w:rPr>
      </w:pPr>
    </w:p>
    <w:p w:rsidR="00873789" w:rsidRDefault="003F0A34">
      <w:pPr>
        <w:pStyle w:val="Rubrik1"/>
        <w:rPr>
          <w:noProof/>
          <w:lang w:bidi="sv-SE"/>
        </w:rPr>
      </w:pPr>
      <w:r>
        <w:rPr>
          <w:noProof/>
          <w:lang w:bidi="sv-SE"/>
        </w:rPr>
        <w:t xml:space="preserve">En hel helg med Laban Frederiksen, Internationell WTdomare </w:t>
      </w:r>
    </w:p>
    <w:tbl>
      <w:tblPr>
        <w:tblpPr w:leftFromText="141" w:rightFromText="141" w:vertAnchor="text" w:horzAnchor="margin" w:tblpY="1"/>
        <w:tblW w:w="501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8"/>
        <w:gridCol w:w="719"/>
        <w:gridCol w:w="4523"/>
      </w:tblGrid>
      <w:tr w:rsidR="00FF656A" w:rsidTr="00FF656A">
        <w:trPr>
          <w:trHeight w:val="7601"/>
        </w:trPr>
        <w:tc>
          <w:tcPr>
            <w:tcW w:w="2323" w:type="pct"/>
            <w:tcBorders>
              <w:right w:val="single" w:sz="4" w:space="0" w:color="auto"/>
            </w:tcBorders>
          </w:tcPr>
          <w:p w:rsidR="00FF656A" w:rsidRDefault="00FF656A" w:rsidP="008E7BDE">
            <w:pPr>
              <w:pStyle w:val="Rubrik3"/>
              <w:rPr>
                <w:rFonts w:ascii="Times" w:hAnsi="Times"/>
                <w:sz w:val="20"/>
                <w:szCs w:val="20"/>
              </w:rPr>
            </w:pPr>
            <w:r w:rsidRPr="00873789">
              <w:rPr>
                <w:rFonts w:ascii="Times" w:hAnsi="Times"/>
                <w:sz w:val="20"/>
                <w:szCs w:val="20"/>
              </w:rPr>
              <w:t>Detta är en helg som ni ska boka in i kalendern. Under en hel helg (</w:t>
            </w:r>
            <w:r w:rsidRPr="00873789">
              <w:rPr>
                <w:rFonts w:ascii="Times" w:hAnsi="Times"/>
                <w:i/>
                <w:sz w:val="20"/>
                <w:szCs w:val="20"/>
              </w:rPr>
              <w:t>se separat schema)</w:t>
            </w:r>
            <w:r w:rsidRPr="00873789">
              <w:rPr>
                <w:rFonts w:ascii="Times" w:hAnsi="Times"/>
                <w:sz w:val="20"/>
                <w:szCs w:val="20"/>
              </w:rPr>
              <w:t xml:space="preserve"> kommer Laban Frederiksen till Svärtinge utanför Norrköping och gästar WTF föreningen Tae Yang FC.</w:t>
            </w:r>
          </w:p>
          <w:p w:rsidR="008E7BDE" w:rsidRPr="008E7BDE" w:rsidRDefault="008E7BDE" w:rsidP="008E7BDE"/>
          <w:p w:rsidR="00FF656A" w:rsidRPr="00873789" w:rsidRDefault="00FF656A" w:rsidP="00FF656A">
            <w:pPr>
              <w:rPr>
                <w:rFonts w:ascii="Times" w:hAnsi="Times"/>
              </w:rPr>
            </w:pPr>
            <w:r w:rsidRPr="00873789">
              <w:rPr>
                <w:rFonts w:ascii="Times" w:hAnsi="Times"/>
              </w:rPr>
              <w:t xml:space="preserve">Laban har ett gediget CV. Laban började träna Taekwondo 1974, 1983 började han att instruera i Taekwondo och på den vägen har det fortsatt. Laban innehar idag 6 DAN </w:t>
            </w:r>
            <w:r w:rsidR="00BA02A9">
              <w:rPr>
                <w:rFonts w:ascii="Times" w:hAnsi="Times"/>
              </w:rPr>
              <w:t>Kukkiwon och tränar i Wettern  T</w:t>
            </w:r>
            <w:r w:rsidRPr="00873789">
              <w:rPr>
                <w:rFonts w:ascii="Times" w:hAnsi="Times"/>
              </w:rPr>
              <w:t>aekwondo förening.</w:t>
            </w:r>
          </w:p>
          <w:p w:rsidR="00FF656A" w:rsidRPr="00873789" w:rsidRDefault="00F65E35" w:rsidP="00FF656A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Laban är </w:t>
            </w:r>
            <w:r w:rsidR="00A30686">
              <w:rPr>
                <w:rFonts w:ascii="Times" w:hAnsi="Times"/>
              </w:rPr>
              <w:t>bland annat</w:t>
            </w:r>
            <w:r w:rsidR="00FF656A" w:rsidRPr="00873789">
              <w:rPr>
                <w:rFonts w:ascii="Times" w:hAnsi="Times"/>
              </w:rPr>
              <w:t xml:space="preserve"> inter</w:t>
            </w:r>
            <w:r w:rsidR="00FF656A">
              <w:rPr>
                <w:rFonts w:ascii="Times" w:hAnsi="Times"/>
              </w:rPr>
              <w:t>nationell WT domare i Poomsae, i</w:t>
            </w:r>
            <w:r w:rsidR="00BA02A9">
              <w:rPr>
                <w:rFonts w:ascii="Times" w:hAnsi="Times"/>
              </w:rPr>
              <w:t>nter</w:t>
            </w:r>
            <w:bookmarkStart w:id="0" w:name="_GoBack"/>
            <w:bookmarkEnd w:id="0"/>
            <w:r w:rsidR="00BA02A9">
              <w:rPr>
                <w:rFonts w:ascii="Times" w:hAnsi="Times"/>
              </w:rPr>
              <w:t xml:space="preserve">nationell WT domare i </w:t>
            </w:r>
            <w:r w:rsidR="00FF656A" w:rsidRPr="00873789">
              <w:rPr>
                <w:rFonts w:ascii="Times" w:hAnsi="Times"/>
              </w:rPr>
              <w:t>Kyorugi och är inte</w:t>
            </w:r>
            <w:r w:rsidR="00FF656A">
              <w:rPr>
                <w:rFonts w:ascii="Times" w:hAnsi="Times"/>
              </w:rPr>
              <w:t xml:space="preserve">rnationel </w:t>
            </w:r>
            <w:r w:rsidR="00FF656A" w:rsidRPr="00873789">
              <w:rPr>
                <w:rFonts w:ascii="Times" w:hAnsi="Times"/>
              </w:rPr>
              <w:t xml:space="preserve"> WTE </w:t>
            </w:r>
            <w:r w:rsidR="00BA02A9">
              <w:rPr>
                <w:rFonts w:ascii="Times" w:hAnsi="Times"/>
              </w:rPr>
              <w:t>domare i</w:t>
            </w:r>
            <w:r w:rsidR="00FF656A" w:rsidRPr="00873789">
              <w:rPr>
                <w:rFonts w:ascii="Times" w:hAnsi="Times"/>
              </w:rPr>
              <w:t xml:space="preserve"> Para Kyorugi, Med 326 domarinsatser i tävlingar mellan 1993-2018 har han ett brett register inom Taekwondo. Under 2015 var Laban Tf.landslagskapten för svenska Poomsae landslaget i NM. </w:t>
            </w:r>
          </w:p>
          <w:p w:rsidR="00FF656A" w:rsidRPr="00873789" w:rsidRDefault="00FF656A" w:rsidP="00FF656A">
            <w:pPr>
              <w:rPr>
                <w:rFonts w:ascii="Times" w:hAnsi="Times"/>
              </w:rPr>
            </w:pPr>
            <w:r w:rsidRPr="00873789">
              <w:rPr>
                <w:rFonts w:ascii="Times" w:hAnsi="Times"/>
              </w:rPr>
              <w:t>Under denna helg kommer det finnas möjlighet för alla från 9 gup och uppåt att träna Poomsae. Ett gyllene tillfälle att få träna på sin Poomsae samt testa de andra gradernas Poomsae.</w:t>
            </w:r>
          </w:p>
          <w:p w:rsidR="00FF656A" w:rsidRPr="00873789" w:rsidRDefault="00FF656A" w:rsidP="00FF656A">
            <w:pPr>
              <w:rPr>
                <w:rFonts w:ascii="Times" w:hAnsi="Times"/>
              </w:rPr>
            </w:pPr>
            <w:r w:rsidRPr="00873789">
              <w:rPr>
                <w:rFonts w:ascii="Times" w:hAnsi="Times"/>
              </w:rPr>
              <w:t>Dagarna kommer att vara uppdelade delvis efter gup. Det kommer att finnas pass som alla har möjlighet att träna men det kommer också finnas pass för taekwondo utövare från 1 Dan och högre.</w:t>
            </w:r>
          </w:p>
          <w:p w:rsidR="00B135A1" w:rsidRPr="00B135A1" w:rsidRDefault="00FF656A" w:rsidP="00FF656A">
            <w:pPr>
              <w:rPr>
                <w:rFonts w:ascii="Times" w:hAnsi="Times"/>
                <w:b/>
              </w:rPr>
            </w:pPr>
            <w:r w:rsidRPr="00B135A1">
              <w:rPr>
                <w:rFonts w:ascii="Times" w:hAnsi="Times"/>
                <w:b/>
              </w:rPr>
              <w:t xml:space="preserve">Kostnad för denna helg är endast 250kr per person men ni betalar per klubb </w:t>
            </w:r>
            <w:r w:rsidR="00B135A1" w:rsidRPr="00B135A1">
              <w:rPr>
                <w:rFonts w:ascii="Times" w:hAnsi="Times"/>
                <w:b/>
              </w:rPr>
              <w:t>vilket innebär att ni inte ska betala enskilt utan klubbvis</w:t>
            </w:r>
            <w:r w:rsidRPr="00B135A1">
              <w:rPr>
                <w:rFonts w:ascii="Times" w:hAnsi="Times"/>
                <w:b/>
              </w:rPr>
              <w:t>. Anmälan är bindande och betalning sker när ni anmäler er. Anmälan sker till angiven mejladress (klubbvis). Där ska namn, grad, syftet med Poomsaehelgen framgå (tävling, träning).</w:t>
            </w:r>
          </w:p>
        </w:tc>
        <w:tc>
          <w:tcPr>
            <w:tcW w:w="367" w:type="pct"/>
            <w:tcBorders>
              <w:left w:val="single" w:sz="4" w:space="0" w:color="auto"/>
            </w:tcBorders>
          </w:tcPr>
          <w:p w:rsidR="00FF656A" w:rsidRDefault="00FF656A" w:rsidP="00FF656A"/>
        </w:tc>
        <w:tc>
          <w:tcPr>
            <w:tcW w:w="2310" w:type="pct"/>
          </w:tcPr>
          <w:tbl>
            <w:tblPr>
              <w:tblW w:w="56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02"/>
            </w:tblGrid>
            <w:tr w:rsidR="00FF656A" w:rsidTr="000F43EF">
              <w:trPr>
                <w:trHeight w:val="1539"/>
              </w:trPr>
              <w:tc>
                <w:tcPr>
                  <w:tcW w:w="56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56A" w:rsidRPr="00873789" w:rsidRDefault="00FF656A" w:rsidP="00A30686">
                  <w:pPr>
                    <w:framePr w:hSpace="141" w:wrap="around" w:vAnchor="text" w:hAnchor="margin" w:y="1"/>
                    <w:rPr>
                      <w:sz w:val="30"/>
                      <w:szCs w:val="30"/>
                    </w:rPr>
                  </w:pPr>
                  <w:r w:rsidRPr="00873789">
                    <w:rPr>
                      <w:sz w:val="30"/>
                      <w:szCs w:val="30"/>
                    </w:rPr>
                    <w:t>Kontaktuppgifter Tae Yang FC</w:t>
                  </w:r>
                </w:p>
                <w:p w:rsidR="00FF656A" w:rsidRPr="00873789" w:rsidRDefault="00FF656A" w:rsidP="00A30686">
                  <w:pPr>
                    <w:framePr w:hSpace="141" w:wrap="around" w:vAnchor="text" w:hAnchor="margin" w:y="1"/>
                    <w:rPr>
                      <w:sz w:val="30"/>
                      <w:szCs w:val="30"/>
                    </w:rPr>
                  </w:pPr>
                  <w:r w:rsidRPr="00873789">
                    <w:rPr>
                      <w:sz w:val="30"/>
                      <w:szCs w:val="30"/>
                    </w:rPr>
                    <w:t xml:space="preserve">Mattias Hedman </w:t>
                  </w:r>
                </w:p>
                <w:p w:rsidR="00FF656A" w:rsidRPr="00873789" w:rsidRDefault="00FF656A" w:rsidP="00A30686">
                  <w:pPr>
                    <w:framePr w:hSpace="141" w:wrap="around" w:vAnchor="text" w:hAnchor="margin" w:y="1"/>
                    <w:spacing w:line="240" w:lineRule="auto"/>
                    <w:rPr>
                      <w:sz w:val="30"/>
                      <w:szCs w:val="30"/>
                    </w:rPr>
                  </w:pPr>
                  <w:r w:rsidRPr="00873789">
                    <w:rPr>
                      <w:sz w:val="30"/>
                      <w:szCs w:val="30"/>
                    </w:rPr>
                    <w:t>Telefon: 0709-793428</w:t>
                  </w:r>
                </w:p>
                <w:p w:rsidR="00B135A1" w:rsidRDefault="00FF656A" w:rsidP="00A30686">
                  <w:pPr>
                    <w:framePr w:hSpace="141" w:wrap="around" w:vAnchor="text" w:hAnchor="margin" w:y="1"/>
                    <w:spacing w:line="240" w:lineRule="auto"/>
                    <w:rPr>
                      <w:sz w:val="30"/>
                      <w:szCs w:val="30"/>
                    </w:rPr>
                  </w:pPr>
                  <w:r w:rsidRPr="00873789">
                    <w:rPr>
                      <w:sz w:val="30"/>
                      <w:szCs w:val="30"/>
                    </w:rPr>
                    <w:t xml:space="preserve">Mejl: </w:t>
                  </w:r>
                  <w:hyperlink r:id="rId12" w:history="1">
                    <w:r w:rsidR="00B135A1" w:rsidRPr="00D374EB">
                      <w:rPr>
                        <w:rStyle w:val="Hyperlnk"/>
                        <w:sz w:val="30"/>
                        <w:szCs w:val="30"/>
                      </w:rPr>
                      <w:t>Mattiashedman@live.se</w:t>
                    </w:r>
                  </w:hyperlink>
                  <w:r w:rsidR="00B135A1">
                    <w:rPr>
                      <w:sz w:val="30"/>
                      <w:szCs w:val="30"/>
                    </w:rPr>
                    <w:t xml:space="preserve"> </w:t>
                  </w:r>
                </w:p>
                <w:p w:rsidR="00B135A1" w:rsidRDefault="00B135A1" w:rsidP="00A30686">
                  <w:pPr>
                    <w:framePr w:hSpace="141" w:wrap="around" w:vAnchor="text" w:hAnchor="margin" w:y="1"/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(Anmäl er på ovan mejladress)</w:t>
                  </w:r>
                </w:p>
                <w:p w:rsidR="00B135A1" w:rsidRPr="00B135A1" w:rsidRDefault="00B135A1" w:rsidP="00A30686">
                  <w:pPr>
                    <w:framePr w:hSpace="141" w:wrap="around" w:vAnchor="text" w:hAnchor="margin" w:y="1"/>
                    <w:spacing w:line="240" w:lineRule="auto"/>
                    <w:rPr>
                      <w:sz w:val="30"/>
                      <w:szCs w:val="30"/>
                    </w:rPr>
                  </w:pPr>
                </w:p>
              </w:tc>
            </w:tr>
          </w:tbl>
          <w:p w:rsidR="00FF656A" w:rsidRDefault="00FF656A" w:rsidP="00B135A1">
            <w:pPr>
              <w:spacing w:line="276" w:lineRule="auto"/>
              <w:rPr>
                <w:b/>
                <w:sz w:val="30"/>
                <w:szCs w:val="30"/>
              </w:rPr>
            </w:pPr>
          </w:p>
          <w:p w:rsidR="00FF656A" w:rsidRDefault="00FF656A" w:rsidP="00FF656A">
            <w:pPr>
              <w:rPr>
                <w:b/>
                <w:sz w:val="30"/>
                <w:szCs w:val="30"/>
              </w:rPr>
            </w:pPr>
            <w:r w:rsidRPr="00181D64">
              <w:rPr>
                <w:b/>
                <w:sz w:val="30"/>
                <w:szCs w:val="30"/>
              </w:rPr>
              <w:t xml:space="preserve">Betalning </w:t>
            </w:r>
            <w:r>
              <w:rPr>
                <w:b/>
                <w:sz w:val="30"/>
                <w:szCs w:val="30"/>
              </w:rPr>
              <w:t xml:space="preserve">på 250 kr/per person </w:t>
            </w:r>
            <w:r w:rsidRPr="00181D64">
              <w:rPr>
                <w:b/>
                <w:sz w:val="30"/>
                <w:szCs w:val="30"/>
              </w:rPr>
              <w:t xml:space="preserve">görs </w:t>
            </w:r>
            <w:r>
              <w:rPr>
                <w:b/>
                <w:sz w:val="30"/>
                <w:szCs w:val="30"/>
              </w:rPr>
              <w:t xml:space="preserve">klubbvis </w:t>
            </w:r>
            <w:r w:rsidRPr="00181D64">
              <w:rPr>
                <w:b/>
                <w:sz w:val="30"/>
                <w:szCs w:val="30"/>
              </w:rPr>
              <w:t xml:space="preserve">till </w:t>
            </w:r>
            <w:r>
              <w:rPr>
                <w:b/>
                <w:sz w:val="30"/>
                <w:szCs w:val="30"/>
              </w:rPr>
              <w:t>kontonummer: BG 289</w:t>
            </w:r>
            <w:r w:rsidR="00AA496D">
              <w:rPr>
                <w:b/>
                <w:sz w:val="30"/>
                <w:szCs w:val="30"/>
              </w:rPr>
              <w:t>-</w:t>
            </w:r>
            <w:r>
              <w:rPr>
                <w:b/>
                <w:sz w:val="30"/>
                <w:szCs w:val="30"/>
              </w:rPr>
              <w:t>8229 (Tjustbanken sparbank)</w:t>
            </w:r>
            <w:r w:rsidRPr="00181D64">
              <w:rPr>
                <w:b/>
                <w:sz w:val="30"/>
                <w:szCs w:val="30"/>
              </w:rPr>
              <w:t xml:space="preserve">. </w:t>
            </w:r>
            <w:r>
              <w:rPr>
                <w:b/>
                <w:sz w:val="30"/>
                <w:szCs w:val="30"/>
              </w:rPr>
              <w:t>Märk betalningen med klubbens namn.</w:t>
            </w:r>
          </w:p>
          <w:p w:rsidR="00FF656A" w:rsidRDefault="00B135A1" w:rsidP="00FF656A">
            <w:pPr>
              <w:pBdr>
                <w:bottom w:val="single" w:sz="12" w:space="1" w:color="auto"/>
              </w:pBd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Sista anmälningsdag är 12</w:t>
            </w:r>
            <w:r w:rsidR="00FF656A" w:rsidRPr="00181D64">
              <w:rPr>
                <w:b/>
                <w:sz w:val="30"/>
                <w:szCs w:val="30"/>
              </w:rPr>
              <w:t>/11 2018.</w:t>
            </w:r>
          </w:p>
          <w:p w:rsidR="00B135A1" w:rsidRDefault="00B135A1" w:rsidP="00B135A1">
            <w:pPr>
              <w:pBdr>
                <w:bottom w:val="single" w:sz="12" w:space="1" w:color="auto"/>
              </w:pBdr>
              <w:spacing w:line="240" w:lineRule="auto"/>
              <w:rPr>
                <w:b/>
                <w:sz w:val="30"/>
                <w:szCs w:val="30"/>
              </w:rPr>
            </w:pPr>
          </w:p>
          <w:p w:rsidR="00FF656A" w:rsidRPr="00B135A1" w:rsidRDefault="00FF656A" w:rsidP="00FF656A">
            <w:pPr>
              <w:rPr>
                <w:i/>
                <w:sz w:val="30"/>
                <w:szCs w:val="30"/>
              </w:rPr>
            </w:pPr>
            <w:r w:rsidRPr="00181D64">
              <w:rPr>
                <w:i/>
                <w:sz w:val="30"/>
                <w:szCs w:val="30"/>
              </w:rPr>
              <w:t>Det kommer finnas möjlighet att beställa mat till lunchen båda dagarna. Lättare mellanmål samt kaffe/te kommer att finnas att köpa på plats</w:t>
            </w:r>
            <w:r w:rsidR="00B135A1">
              <w:rPr>
                <w:i/>
                <w:sz w:val="30"/>
                <w:szCs w:val="30"/>
              </w:rPr>
              <w:t>.</w:t>
            </w:r>
          </w:p>
        </w:tc>
      </w:tr>
    </w:tbl>
    <w:p w:rsidR="00236D15" w:rsidRDefault="00FF656A">
      <w:pPr>
        <w:pStyle w:val="Rubrik1"/>
      </w:pPr>
      <w:r>
        <w:rPr>
          <w:noProof/>
          <w:lang w:bidi="sv-SE"/>
        </w:rPr>
        <w:lastRenderedPageBreak/>
        <w:t xml:space="preserve"> </w:t>
      </w:r>
      <w:r w:rsidR="003F0A34">
        <w:rPr>
          <w:noProof/>
          <w:lang w:bidi="sv-SE"/>
        </w:rPr>
        <w:t>Poomsae</w:t>
      </w:r>
    </w:p>
    <w:p w:rsidR="00236D15" w:rsidRDefault="00236D15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"/>
        <w:gridCol w:w="5381"/>
        <w:gridCol w:w="3387"/>
      </w:tblGrid>
      <w:tr w:rsidR="00DB3838" w:rsidRPr="00DB3838" w:rsidTr="00DB38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Dag/tid </w:t>
            </w:r>
          </w:p>
          <w:p w:rsidR="00DB3838" w:rsidRPr="00DB3838" w:rsidRDefault="00DB3838" w:rsidP="00DB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begin"/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instrText xml:space="preserve"> INCLUDEPICTURE "/var/folders/1k/x00_68t15qb9n5z61j27cd6c0000gn/T/com.microsoft.Word/WebArchiveCopyPasteTempFiles/page1image3739904" \* MERGEFORMATINET </w:instrText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separate"/>
            </w:r>
            <w:r w:rsidRPr="00DB38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v-SE"/>
              </w:rPr>
              <w:drawing>
                <wp:inline distT="0" distB="0" distL="0" distR="0">
                  <wp:extent cx="12700" cy="12700"/>
                  <wp:effectExtent l="0" t="0" r="0" b="0"/>
                  <wp:docPr id="16" name="Bildobjekt 16" descr="page1image3739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ge1image3739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Tema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Observation </w:t>
            </w:r>
          </w:p>
        </w:tc>
      </w:tr>
      <w:tr w:rsidR="00DB3838" w:rsidRPr="00DB3838" w:rsidTr="00DB38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Fredag 18.00- 20.00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Samtal med förklaringar. Vad är Poomsae och varför gör vi det på ett visst vis. Vad är tanken bakom rörelser</w:t>
            </w:r>
            <w:r w:rsidR="00697393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na</w:t>
            </w: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 och koordinationen. Det är roligar</w:t>
            </w:r>
            <w:r w:rsidR="00697393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e</w:t>
            </w: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 att förstå varför vi gör vissa saker och inte bara repetera utan förklaring.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Extremt viktigt att vara med på detta för att verkligen få ut max av helgen.</w:t>
            </w: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br/>
              <w:t xml:space="preserve">Alla ska närvara </w:t>
            </w:r>
          </w:p>
        </w:tc>
      </w:tr>
      <w:tr w:rsidR="00DB3838" w:rsidRPr="00DB3838" w:rsidTr="00DB38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begin"/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instrText xml:space="preserve"> INCLUDEPICTURE "/var/folders/1k/x00_68t15qb9n5z61j27cd6c0000gn/T/com.microsoft.Word/WebArchiveCopyPasteTempFiles/page1image3743648" \* MERGEFORMATINET </w:instrText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separate"/>
            </w:r>
            <w:r w:rsidRPr="00DB38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v-SE"/>
              </w:rPr>
              <w:drawing>
                <wp:inline distT="0" distB="0" distL="0" distR="0">
                  <wp:extent cx="12700" cy="12700"/>
                  <wp:effectExtent l="0" t="0" r="0" b="0"/>
                  <wp:docPr id="15" name="Bildobjekt 15" descr="page1image374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ge1image3743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end"/>
            </w:r>
          </w:p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Lördag 09.00- 13.00 </w:t>
            </w:r>
          </w:p>
          <w:p w:rsidR="00DB3838" w:rsidRPr="00DB3838" w:rsidRDefault="00DB3838" w:rsidP="00DB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begin"/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instrText xml:space="preserve"> INCLUDEPICTURE "/var/folders/1k/x00_68t15qb9n5z61j27cd6c0000gn/T/com.microsoft.Word/WebArchiveCopyPasteTempFiles/page1image3744688" \* MERGEFORMATINET </w:instrText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separate"/>
            </w:r>
            <w:r w:rsidRPr="00DB38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v-SE"/>
              </w:rPr>
              <w:drawing>
                <wp:inline distT="0" distB="0" distL="0" distR="0">
                  <wp:extent cx="12700" cy="12700"/>
                  <wp:effectExtent l="0" t="0" r="0" b="0"/>
                  <wp:docPr id="14" name="Bildobjekt 14" descr="page1image374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ge1image3744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Taeguk grundteknik/</w:t>
            </w:r>
            <w:r w:rsidR="00697393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mönster inlärning. Taeguck Il</w:t>
            </w:r>
            <w:r w:rsidR="00A2536F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-</w:t>
            </w: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Pal Jang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Vi går upp till det mönster vi får enligt vår grad.</w:t>
            </w: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br/>
              <w:t xml:space="preserve">Alla ska närvara. </w:t>
            </w:r>
          </w:p>
        </w:tc>
      </w:tr>
      <w:tr w:rsidR="00DB3838" w:rsidRPr="00DB3838" w:rsidTr="00DB38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Lördag 15.00- 19.00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Poomsae grundteknik/mönster inlärning. Koryo - Hansu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Vi går upp till det mönster vi får enligt vår grad. 1a GUP och DAN graderade ska närvara. </w:t>
            </w:r>
          </w:p>
          <w:p w:rsidR="00DB3838" w:rsidRPr="00DB3838" w:rsidRDefault="00DB3838" w:rsidP="00DB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begin"/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instrText xml:space="preserve"> INCLUDEPICTURE "/var/folders/1k/x00_68t15qb9n5z61j27cd6c0000gn/T/com.microsoft.Word/WebArchiveCopyPasteTempFiles/page1image3749056" \* MERGEFORMATINET </w:instrText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separate"/>
            </w:r>
            <w:r w:rsidRPr="00DB38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v-SE"/>
              </w:rPr>
              <w:drawing>
                <wp:inline distT="0" distB="0" distL="0" distR="0">
                  <wp:extent cx="12700" cy="12700"/>
                  <wp:effectExtent l="0" t="0" r="0" b="0"/>
                  <wp:docPr id="13" name="Bildobjekt 13" descr="page1image3749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ge1image3749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end"/>
            </w:r>
          </w:p>
        </w:tc>
      </w:tr>
      <w:tr w:rsidR="00DB3838" w:rsidRPr="00DB3838" w:rsidTr="00DB38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A2536F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Söndag 10.00- 16.00 </w:t>
            </w:r>
            <w:r w:rsidR="00DB3838"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Tävlingsträning i mönster.</w:t>
            </w:r>
            <w:r w:rsidR="00A2536F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 Samtliga deltagare</w:t>
            </w: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br/>
            </w:r>
            <w:r w:rsidR="00A2536F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>Il jang</w:t>
            </w: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 och upp till det mönster vi ska tävla i enligt vår tävlingsklass.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För att vara med krävs att man varit med på det / de pass man skulle på lördagen. Samtliga som vill / ska tävla ska närvara oavsett grad / ålder </w:t>
            </w:r>
          </w:p>
        </w:tc>
      </w:tr>
      <w:tr w:rsidR="00DB3838" w:rsidRPr="00DB3838" w:rsidTr="00DB383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begin"/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instrText xml:space="preserve"> INCLUDEPICTURE "/var/folders/1k/x00_68t15qb9n5z61j27cd6c0000gn/T/com.microsoft.Word/WebArchiveCopyPasteTempFiles/page1image3750096" \* MERGEFORMATINET </w:instrText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separate"/>
            </w:r>
            <w:r w:rsidRPr="00DB38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v-SE"/>
              </w:rPr>
              <w:drawing>
                <wp:inline distT="0" distB="0" distL="0" distR="0">
                  <wp:extent cx="12700" cy="12700"/>
                  <wp:effectExtent l="0" t="0" r="0" b="0"/>
                  <wp:docPr id="12" name="Bildobjekt 12" descr="page1image375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ge1image375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end"/>
            </w:r>
          </w:p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Söndag 16.00- 17.00 </w:t>
            </w:r>
          </w:p>
          <w:p w:rsidR="00DB3838" w:rsidRPr="00DB3838" w:rsidRDefault="00DB3838" w:rsidP="00DB38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begin"/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instrText xml:space="preserve"> INCLUDEPICTURE "/var/folders/1k/x00_68t15qb9n5z61j27cd6c0000gn/T/com.microsoft.Word/WebArchiveCopyPasteTempFiles/page1image3751344" \* MERGEFORMATINET </w:instrText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separate"/>
            </w:r>
            <w:r w:rsidRPr="00DB38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v-SE"/>
              </w:rPr>
              <w:drawing>
                <wp:inline distT="0" distB="0" distL="0" distR="0">
                  <wp:extent cx="12700" cy="12700"/>
                  <wp:effectExtent l="0" t="0" r="0" b="0"/>
                  <wp:docPr id="11" name="Bildobjekt 11" descr="page1image375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ge1image375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838"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Avslutnings ceremoni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3838" w:rsidRPr="00DB3838" w:rsidRDefault="00DB3838" w:rsidP="00DB383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B3838">
              <w:rPr>
                <w:rFonts w:ascii="Times" w:eastAsia="Times New Roman" w:hAnsi="Times" w:cs="Times New Roman"/>
                <w:sz w:val="24"/>
                <w:szCs w:val="24"/>
                <w:lang w:eastAsia="sv-SE"/>
              </w:rPr>
              <w:t xml:space="preserve">Alla ska närvara. </w:t>
            </w:r>
          </w:p>
        </w:tc>
      </w:tr>
    </w:tbl>
    <w:p w:rsidR="00DB3838" w:rsidRPr="00DB3838" w:rsidRDefault="00DB3838" w:rsidP="00DB38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 xml:space="preserve">I mån </w:t>
      </w:r>
      <w:r w:rsidR="00B135A1">
        <w:rPr>
          <w:rFonts w:ascii="Times" w:eastAsia="Times New Roman" w:hAnsi="Times" w:cs="Times New Roman"/>
          <w:sz w:val="24"/>
          <w:szCs w:val="24"/>
          <w:lang w:eastAsia="sv-SE"/>
        </w:rPr>
        <w:t xml:space="preserve">av </w:t>
      </w: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>plats är alla välkomna att närvar</w:t>
      </w:r>
      <w:r w:rsidR="00B135A1">
        <w:rPr>
          <w:rFonts w:ascii="Times" w:eastAsia="Times New Roman" w:hAnsi="Times" w:cs="Times New Roman"/>
          <w:sz w:val="24"/>
          <w:szCs w:val="24"/>
          <w:lang w:eastAsia="sv-SE"/>
        </w:rPr>
        <w:t xml:space="preserve">a på samtliga pass. Exempel </w:t>
      </w: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 xml:space="preserve"> 9-2 GUP graderad</w:t>
      </w:r>
      <w:r w:rsidR="00B135A1">
        <w:rPr>
          <w:rFonts w:ascii="Times" w:eastAsia="Times New Roman" w:hAnsi="Times" w:cs="Times New Roman"/>
          <w:sz w:val="24"/>
          <w:szCs w:val="24"/>
          <w:lang w:eastAsia="sv-SE"/>
        </w:rPr>
        <w:t>e</w:t>
      </w: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 xml:space="preserve"> ska inte vara med på lördag</w:t>
      </w:r>
      <w:r w:rsidR="00B135A1">
        <w:rPr>
          <w:rFonts w:ascii="Times" w:eastAsia="Times New Roman" w:hAnsi="Times" w:cs="Times New Roman"/>
          <w:sz w:val="24"/>
          <w:szCs w:val="24"/>
          <w:lang w:eastAsia="sv-SE"/>
        </w:rPr>
        <w:t xml:space="preserve">ens pass 2. </w:t>
      </w: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 xml:space="preserve">Fokus är </w:t>
      </w:r>
      <w:r>
        <w:rPr>
          <w:rFonts w:ascii="Times" w:eastAsia="Times New Roman" w:hAnsi="Times" w:cs="Times New Roman"/>
          <w:sz w:val="24"/>
          <w:szCs w:val="24"/>
          <w:lang w:eastAsia="sv-SE"/>
        </w:rPr>
        <w:t xml:space="preserve">aktuell </w:t>
      </w:r>
      <w:r w:rsidR="00B135A1">
        <w:rPr>
          <w:rFonts w:ascii="Times" w:eastAsia="Times New Roman" w:hAnsi="Times" w:cs="Times New Roman"/>
          <w:sz w:val="24"/>
          <w:szCs w:val="24"/>
          <w:lang w:eastAsia="sv-SE"/>
        </w:rPr>
        <w:t>målgrupp</w:t>
      </w: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 xml:space="preserve"> i varje pass under hela helgen. </w:t>
      </w:r>
    </w:p>
    <w:p w:rsidR="00DB3838" w:rsidRPr="00DB3838" w:rsidRDefault="00DB3838" w:rsidP="00DB38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>Dobock är ett krav på samtliga aktivit</w:t>
      </w:r>
      <w:r>
        <w:rPr>
          <w:rFonts w:ascii="Times" w:eastAsia="Times New Roman" w:hAnsi="Times" w:cs="Times New Roman"/>
          <w:sz w:val="24"/>
          <w:szCs w:val="24"/>
          <w:lang w:eastAsia="sv-SE"/>
        </w:rPr>
        <w:t>eter fredag-söndag. Färgbälte</w:t>
      </w: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 xml:space="preserve"> ska bära vit krage, DAN graderade ska bära svart krage. </w:t>
      </w:r>
    </w:p>
    <w:p w:rsidR="00DB3838" w:rsidRPr="00DB3838" w:rsidRDefault="00DB3838" w:rsidP="00DB38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" w:eastAsia="Times New Roman" w:hAnsi="Times" w:cs="Times New Roman"/>
          <w:sz w:val="24"/>
          <w:szCs w:val="24"/>
          <w:lang w:eastAsia="sv-SE"/>
        </w:rPr>
        <w:t>Alla som deltagit under denna helg kommer att få ett diplom</w:t>
      </w:r>
      <w:r w:rsidR="00A2536F">
        <w:rPr>
          <w:rFonts w:ascii="Times" w:eastAsia="Times New Roman" w:hAnsi="Times" w:cs="Times New Roman"/>
          <w:sz w:val="24"/>
          <w:szCs w:val="24"/>
          <w:lang w:eastAsia="sv-SE"/>
        </w:rPr>
        <w:t xml:space="preserve"> vilket kommer delas ut vid avslutningsceremonin på söndagen.</w:t>
      </w:r>
      <w:r w:rsidRPr="00DB3838">
        <w:rPr>
          <w:rFonts w:ascii="Times" w:eastAsia="Times New Roman" w:hAnsi="Times" w:cs="Times New Roman"/>
          <w:sz w:val="24"/>
          <w:szCs w:val="24"/>
          <w:lang w:eastAsia="sv-SE"/>
        </w:rPr>
        <w:t xml:space="preserve"> </w:t>
      </w:r>
    </w:p>
    <w:p w:rsidR="00236D15" w:rsidRDefault="00236D15"/>
    <w:sectPr w:rsidR="00236D15" w:rsidSect="00FF656A">
      <w:pgSz w:w="11907" w:h="16839" w:code="9"/>
      <w:pgMar w:top="720" w:right="1077" w:bottom="816" w:left="1077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616" w:rsidRDefault="00B05616" w:rsidP="0079626E">
      <w:pPr>
        <w:spacing w:after="0" w:line="240" w:lineRule="auto"/>
      </w:pPr>
      <w:r>
        <w:separator/>
      </w:r>
    </w:p>
  </w:endnote>
  <w:endnote w:type="continuationSeparator" w:id="0">
    <w:p w:rsidR="00B05616" w:rsidRDefault="00B05616" w:rsidP="00796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616" w:rsidRDefault="00B05616" w:rsidP="0079626E">
      <w:pPr>
        <w:spacing w:after="0" w:line="240" w:lineRule="auto"/>
      </w:pPr>
      <w:r>
        <w:separator/>
      </w:r>
    </w:p>
  </w:footnote>
  <w:footnote w:type="continuationSeparator" w:id="0">
    <w:p w:rsidR="00B05616" w:rsidRDefault="00B05616" w:rsidP="00796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20683"/>
    <w:multiLevelType w:val="hybridMultilevel"/>
    <w:tmpl w:val="1540BC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A34"/>
    <w:rsid w:val="00116C95"/>
    <w:rsid w:val="00181D64"/>
    <w:rsid w:val="00236D15"/>
    <w:rsid w:val="00357667"/>
    <w:rsid w:val="003F0A34"/>
    <w:rsid w:val="00697393"/>
    <w:rsid w:val="0079626E"/>
    <w:rsid w:val="007B074F"/>
    <w:rsid w:val="00873789"/>
    <w:rsid w:val="008E7BDE"/>
    <w:rsid w:val="00A2536F"/>
    <w:rsid w:val="00A30686"/>
    <w:rsid w:val="00A81767"/>
    <w:rsid w:val="00AA496D"/>
    <w:rsid w:val="00AB3EF3"/>
    <w:rsid w:val="00B05616"/>
    <w:rsid w:val="00B135A1"/>
    <w:rsid w:val="00BA02A9"/>
    <w:rsid w:val="00CE3696"/>
    <w:rsid w:val="00D06EFC"/>
    <w:rsid w:val="00DB3838"/>
    <w:rsid w:val="00EA0F74"/>
    <w:rsid w:val="00F34371"/>
    <w:rsid w:val="00F65E35"/>
    <w:rsid w:val="00F675DB"/>
    <w:rsid w:val="00FF5571"/>
    <w:rsid w:val="00FF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3341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Rubrik2">
    <w:name w:val="heading 2"/>
    <w:basedOn w:val="Normal"/>
    <w:next w:val="Normaltindrag"/>
    <w:link w:val="Rubrik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Rubrik3">
    <w:name w:val="heading 3"/>
    <w:basedOn w:val="Normal"/>
    <w:next w:val="Normal"/>
    <w:link w:val="Rubrik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Rubrik3Char">
    <w:name w:val="Rubrik 3 Char"/>
    <w:basedOn w:val="Standardstycketeckensnitt"/>
    <w:link w:val="Rubrik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Beskrivning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Rubrik">
    <w:name w:val="Title"/>
    <w:basedOn w:val="Normal"/>
    <w:next w:val="Underrubrik"/>
    <w:link w:val="Rubrik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Underrubrik">
    <w:name w:val="Subtitle"/>
    <w:basedOn w:val="Normal"/>
    <w:link w:val="Underrubrik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Rubrik2Char">
    <w:name w:val="Rubrik 2 Char"/>
    <w:basedOn w:val="Standardstycketeckensnitt"/>
    <w:link w:val="Rubrik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tindrag">
    <w:name w:val="Normal Indent"/>
    <w:basedOn w:val="Normal"/>
    <w:uiPriority w:val="8"/>
    <w:unhideWhenUsed/>
    <w:qFormat/>
    <w:pPr>
      <w:ind w:left="720"/>
      <w:jc w:val="right"/>
    </w:pPr>
  </w:style>
  <w:style w:type="paragraph" w:styleId="Sidhuvud">
    <w:name w:val="header"/>
    <w:basedOn w:val="Normal"/>
    <w:link w:val="SidhuvudChar"/>
    <w:uiPriority w:val="99"/>
    <w:unhideWhenUsed/>
    <w:rsid w:val="007962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9626E"/>
  </w:style>
  <w:style w:type="paragraph" w:styleId="Sidfot">
    <w:name w:val="footer"/>
    <w:basedOn w:val="Normal"/>
    <w:link w:val="SidfotChar"/>
    <w:uiPriority w:val="99"/>
    <w:unhideWhenUsed/>
    <w:rsid w:val="007962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9626E"/>
  </w:style>
  <w:style w:type="character" w:styleId="Hyperlnk">
    <w:name w:val="Hyperlink"/>
    <w:basedOn w:val="Standardstycketeckensnitt"/>
    <w:uiPriority w:val="99"/>
    <w:unhideWhenUsed/>
    <w:rsid w:val="00873789"/>
    <w:rPr>
      <w:color w:val="FF621D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73789"/>
    <w:rPr>
      <w:color w:val="808080"/>
      <w:shd w:val="clear" w:color="auto" w:fill="E6E6E6"/>
    </w:rPr>
  </w:style>
  <w:style w:type="paragraph" w:styleId="Liststycke">
    <w:name w:val="List Paragraph"/>
    <w:basedOn w:val="Normal"/>
    <w:uiPriority w:val="34"/>
    <w:unhideWhenUsed/>
    <w:qFormat/>
    <w:rsid w:val="00873789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DB3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1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5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69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8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6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0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6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20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8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62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71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43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8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2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3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29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8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68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33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ttiashedman@live.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ttiashedman/Library/Containers/com.microsoft.Word/Data/Library/Application%20Support/Microsoft/Office/16.0/DTS/sv-SE%7bAA0BA766-E979-8647-B8F9-AD8C048FA714%7d/%7bFD683505-534A-F244-8C79-AB5D17FD931C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CFB76-62DB-854B-AC03-B6123A5B1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{FD683505-534A-F244-8C79-AB5D17FD931C}tf10002090.dotx</Template>
  <TotalTime>0</TotalTime>
  <Pages>2</Pages>
  <Words>706</Words>
  <Characters>3743</Characters>
  <Application>Microsoft Office Word</Application>
  <DocSecurity>0</DocSecurity>
  <Lines>31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2018-10-13T21:00:00Z</dcterms:created>
  <dcterms:modified xsi:type="dcterms:W3CDTF">2018-10-23T19:52:00Z</dcterms:modified>
</cp:coreProperties>
</file>